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1E4" w:rsidRDefault="00E07CE4">
      <w:pPr>
        <w:ind w:left="-792"/>
      </w:pPr>
      <w:r>
        <w:rPr>
          <w:noProof/>
        </w:rPr>
        <mc:AlternateContent>
          <mc:Choice Requires="wps">
            <w:drawing>
              <wp:anchor distT="0" distB="0" distL="228600" distR="228600" simplePos="0" relativeHeight="251657728" behindDoc="0" locked="0" layoutInCell="1" allowOverlap="1">
                <wp:simplePos x="0" y="0"/>
                <wp:positionH relativeFrom="column">
                  <wp:posOffset>3185160</wp:posOffset>
                </wp:positionH>
                <wp:positionV relativeFrom="paragraph">
                  <wp:posOffset>74295</wp:posOffset>
                </wp:positionV>
                <wp:extent cx="3293745" cy="1188720"/>
                <wp:effectExtent l="3810" t="0" r="0" b="3810"/>
                <wp:wrapSquare wrapText="bothSides"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3745" cy="1188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1AE6" w:rsidRDefault="00F71AE6" w:rsidP="008B08A6">
                            <w:pPr>
                              <w:pStyle w:val="BodyText"/>
                              <w:jc w:val="right"/>
                              <w:rPr>
                                <w:b/>
                                <w:bCs w:val="0"/>
                                <w:sz w:val="22"/>
                              </w:rPr>
                            </w:pPr>
                            <w:r>
                              <w:rPr>
                                <w:b/>
                                <w:bCs w:val="0"/>
                                <w:sz w:val="22"/>
                              </w:rPr>
                              <w:t>Tom Rohlfing,</w:t>
                            </w:r>
                            <w:r w:rsidRPr="008B08A6">
                              <w:rPr>
                                <w:b/>
                                <w:bCs w:val="0"/>
                                <w:sz w:val="22"/>
                              </w:rPr>
                              <w:t xml:space="preserve"> Assessor</w:t>
                            </w:r>
                          </w:p>
                          <w:p w:rsidR="00734A2E" w:rsidRDefault="00B401D7" w:rsidP="008B08A6">
                            <w:pPr>
                              <w:pStyle w:val="BodyText"/>
                              <w:jc w:val="right"/>
                              <w:rPr>
                                <w:b/>
                                <w:bCs w:val="0"/>
                                <w:sz w:val="22"/>
                              </w:rPr>
                            </w:pPr>
                            <w:r>
                              <w:rPr>
                                <w:b/>
                                <w:bCs w:val="0"/>
                                <w:sz w:val="22"/>
                              </w:rPr>
                              <w:t>Nathaniel</w:t>
                            </w:r>
                            <w:r w:rsidR="00734A2E">
                              <w:rPr>
                                <w:b/>
                                <w:bCs w:val="0"/>
                                <w:sz w:val="22"/>
                              </w:rPr>
                              <w:t xml:space="preserve"> Combs, Chief Deputy Assessor</w:t>
                            </w:r>
                          </w:p>
                          <w:p w:rsidR="00F71AE6" w:rsidRPr="008B08A6" w:rsidRDefault="00F71AE6" w:rsidP="008B08A6">
                            <w:pPr>
                              <w:ind w:right="-135"/>
                              <w:jc w:val="righ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555 Court</w:t>
                            </w:r>
                            <w:r w:rsidRPr="008B08A6">
                              <w:rPr>
                                <w:sz w:val="22"/>
                                <w:szCs w:val="22"/>
                              </w:rPr>
                              <w:t xml:space="preserve"> St. NE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#2233</w:t>
                            </w:r>
                            <w:r w:rsidRPr="008B08A6">
                              <w:rPr>
                                <w:sz w:val="22"/>
                                <w:szCs w:val="22"/>
                              </w:rPr>
                              <w:t>, Salem, OR 97301</w:t>
                            </w:r>
                          </w:p>
                          <w:p w:rsidR="00F71AE6" w:rsidRPr="008B08A6" w:rsidRDefault="00F71AE6" w:rsidP="008B08A6">
                            <w:pPr>
                              <w:ind w:right="-135"/>
                              <w:jc w:val="right"/>
                              <w:rPr>
                                <w:sz w:val="22"/>
                                <w:szCs w:val="22"/>
                              </w:rPr>
                            </w:pPr>
                            <w:smartTag w:uri="urn:schemas-microsoft-com:office:smarttags" w:element="address">
                              <w:smartTag w:uri="urn:schemas-microsoft-com:office:smarttags" w:element="Street">
                                <w:r w:rsidRPr="008B08A6">
                                  <w:rPr>
                                    <w:sz w:val="22"/>
                                    <w:szCs w:val="22"/>
                                  </w:rPr>
                                  <w:t>PO Box 14500</w:t>
                                </w:r>
                              </w:smartTag>
                              <w:r w:rsidRPr="008B08A6">
                                <w:rPr>
                                  <w:sz w:val="22"/>
                                  <w:szCs w:val="22"/>
                                </w:rPr>
                                <w:t xml:space="preserve">, </w:t>
                              </w:r>
                              <w:smartTag w:uri="urn:schemas-microsoft-com:office:smarttags" w:element="City">
                                <w:r w:rsidRPr="008B08A6">
                                  <w:rPr>
                                    <w:sz w:val="22"/>
                                    <w:szCs w:val="22"/>
                                  </w:rPr>
                                  <w:t>Salem</w:t>
                                </w:r>
                              </w:smartTag>
                              <w:r w:rsidRPr="008B08A6">
                                <w:rPr>
                                  <w:sz w:val="22"/>
                                  <w:szCs w:val="22"/>
                                </w:rPr>
                                <w:t xml:space="preserve">, </w:t>
                              </w:r>
                              <w:smartTag w:uri="urn:schemas-microsoft-com:office:smarttags" w:element="State">
                                <w:r w:rsidRPr="008B08A6">
                                  <w:rPr>
                                    <w:sz w:val="22"/>
                                    <w:szCs w:val="22"/>
                                  </w:rPr>
                                  <w:t>OR</w:t>
                                </w:r>
                              </w:smartTag>
                              <w:r w:rsidRPr="008B08A6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smartTag w:uri="urn:schemas-microsoft-com:office:smarttags" w:element="PostalCode">
                                <w:r w:rsidRPr="008B08A6">
                                  <w:rPr>
                                    <w:sz w:val="22"/>
                                    <w:szCs w:val="22"/>
                                  </w:rPr>
                                  <w:t>97309</w:t>
                                </w:r>
                              </w:smartTag>
                            </w:smartTag>
                          </w:p>
                          <w:p w:rsidR="00F71AE6" w:rsidRPr="008B08A6" w:rsidRDefault="00F71AE6" w:rsidP="008B08A6">
                            <w:pPr>
                              <w:ind w:right="-135"/>
                              <w:jc w:val="righ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Telephone: </w:t>
                            </w:r>
                            <w:r w:rsidRPr="008B08A6">
                              <w:rPr>
                                <w:sz w:val="22"/>
                                <w:szCs w:val="22"/>
                              </w:rPr>
                              <w:t>(503) 588-5144</w:t>
                            </w:r>
                          </w:p>
                          <w:p w:rsidR="00F71AE6" w:rsidRDefault="00F71AE6" w:rsidP="008B08A6">
                            <w:pPr>
                              <w:ind w:right="-135"/>
                              <w:jc w:val="righ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Fax: </w:t>
                            </w:r>
                            <w:r w:rsidRPr="008B08A6">
                              <w:rPr>
                                <w:sz w:val="22"/>
                                <w:szCs w:val="22"/>
                              </w:rPr>
                              <w:t xml:space="preserve">(503) 588-7985 </w:t>
                            </w:r>
                          </w:p>
                          <w:p w:rsidR="00F71AE6" w:rsidRPr="008B08A6" w:rsidRDefault="00F71AE6" w:rsidP="008B08A6">
                            <w:pPr>
                              <w:ind w:right="-135"/>
                              <w:jc w:val="righ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www.co.marion.or.us/ao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250.8pt;margin-top:5.85pt;width:259.35pt;height:93.6pt;z-index:251657728;visibility:visible;mso-wrap-style:square;mso-width-percent:0;mso-height-percent:0;mso-wrap-distance-left:18pt;mso-wrap-distance-top:0;mso-wrap-distance-right:18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" stroked="f">
                <v:textbox>
                  <w:txbxContent>
                    <w:p w:rsidR="00F71AE6" w:rsidRDefault="00F71AE6" w:rsidP="008B08A6">
                      <w:pPr>
                        <w:pStyle w:val="BodyText"/>
                        <w:jc w:val="right"/>
                        <w:rPr>
                          <w:b/>
                          <w:bCs w:val="0"/>
                          <w:sz w:val="22"/>
                        </w:rPr>
                      </w:pPr>
                      <w:r>
                        <w:rPr>
                          <w:b/>
                          <w:bCs w:val="0"/>
                          <w:sz w:val="22"/>
                        </w:rPr>
                        <w:t>Tom Rohlfing,</w:t>
                      </w:r>
                      <w:r w:rsidRPr="008B08A6">
                        <w:rPr>
                          <w:b/>
                          <w:bCs w:val="0"/>
                          <w:sz w:val="22"/>
                        </w:rPr>
                        <w:t xml:space="preserve"> Assessor</w:t>
                      </w:r>
                    </w:p>
                    <w:p w:rsidR="00734A2E" w:rsidRDefault="00B401D7" w:rsidP="008B08A6">
                      <w:pPr>
                        <w:pStyle w:val="BodyText"/>
                        <w:jc w:val="right"/>
                        <w:rPr>
                          <w:b/>
                          <w:bCs w:val="0"/>
                          <w:sz w:val="22"/>
                        </w:rPr>
                      </w:pPr>
                      <w:r>
                        <w:rPr>
                          <w:b/>
                          <w:bCs w:val="0"/>
                          <w:sz w:val="22"/>
                        </w:rPr>
                        <w:t>Nathaniel</w:t>
                      </w:r>
                      <w:r w:rsidR="00734A2E">
                        <w:rPr>
                          <w:b/>
                          <w:bCs w:val="0"/>
                          <w:sz w:val="22"/>
                        </w:rPr>
                        <w:t xml:space="preserve"> Combs, Chief Deputy Assessor</w:t>
                      </w:r>
                    </w:p>
                    <w:p w:rsidR="00F71AE6" w:rsidRPr="008B08A6" w:rsidRDefault="00F71AE6" w:rsidP="008B08A6">
                      <w:pPr>
                        <w:ind w:right="-135"/>
                        <w:jc w:val="righ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555 Court</w:t>
                      </w:r>
                      <w:r w:rsidRPr="008B08A6">
                        <w:rPr>
                          <w:sz w:val="22"/>
                          <w:szCs w:val="22"/>
                        </w:rPr>
                        <w:t xml:space="preserve"> St. NE</w:t>
                      </w:r>
                      <w:r>
                        <w:rPr>
                          <w:sz w:val="22"/>
                          <w:szCs w:val="22"/>
                        </w:rPr>
                        <w:t xml:space="preserve"> #2233</w:t>
                      </w:r>
                      <w:r w:rsidRPr="008B08A6">
                        <w:rPr>
                          <w:sz w:val="22"/>
                          <w:szCs w:val="22"/>
                        </w:rPr>
                        <w:t>, Salem, OR 97301</w:t>
                      </w:r>
                    </w:p>
                    <w:p w:rsidR="00F71AE6" w:rsidRPr="008B08A6" w:rsidRDefault="00F71AE6" w:rsidP="008B08A6">
                      <w:pPr>
                        <w:ind w:right="-135"/>
                        <w:jc w:val="right"/>
                        <w:rPr>
                          <w:sz w:val="22"/>
                          <w:szCs w:val="22"/>
                        </w:rPr>
                      </w:pPr>
                      <w:smartTag w:uri="urn:schemas-microsoft-com:office:smarttags" w:element="address">
                        <w:smartTag w:uri="urn:schemas-microsoft-com:office:smarttags" w:element="Street">
                          <w:r w:rsidRPr="008B08A6">
                            <w:rPr>
                              <w:sz w:val="22"/>
                              <w:szCs w:val="22"/>
                            </w:rPr>
                            <w:t>PO Box 14500</w:t>
                          </w:r>
                        </w:smartTag>
                        <w:r w:rsidRPr="008B08A6">
                          <w:rPr>
                            <w:sz w:val="22"/>
                            <w:szCs w:val="22"/>
                          </w:rPr>
                          <w:t xml:space="preserve">, </w:t>
                        </w:r>
                        <w:smartTag w:uri="urn:schemas-microsoft-com:office:smarttags" w:element="City">
                          <w:r w:rsidRPr="008B08A6">
                            <w:rPr>
                              <w:sz w:val="22"/>
                              <w:szCs w:val="22"/>
                            </w:rPr>
                            <w:t>Salem</w:t>
                          </w:r>
                        </w:smartTag>
                        <w:r w:rsidRPr="008B08A6">
                          <w:rPr>
                            <w:sz w:val="22"/>
                            <w:szCs w:val="22"/>
                          </w:rPr>
                          <w:t xml:space="preserve">, </w:t>
                        </w:r>
                        <w:smartTag w:uri="urn:schemas-microsoft-com:office:smarttags" w:element="State">
                          <w:r w:rsidRPr="008B08A6">
                            <w:rPr>
                              <w:sz w:val="22"/>
                              <w:szCs w:val="22"/>
                            </w:rPr>
                            <w:t>OR</w:t>
                          </w:r>
                        </w:smartTag>
                        <w:r w:rsidRPr="008B08A6">
                          <w:rPr>
                            <w:sz w:val="22"/>
                            <w:szCs w:val="22"/>
                          </w:rPr>
                          <w:t xml:space="preserve"> </w:t>
                        </w:r>
                        <w:smartTag w:uri="urn:schemas-microsoft-com:office:smarttags" w:element="PostalCode">
                          <w:r w:rsidRPr="008B08A6">
                            <w:rPr>
                              <w:sz w:val="22"/>
                              <w:szCs w:val="22"/>
                            </w:rPr>
                            <w:t>97309</w:t>
                          </w:r>
                        </w:smartTag>
                      </w:smartTag>
                    </w:p>
                    <w:p w:rsidR="00F71AE6" w:rsidRPr="008B08A6" w:rsidRDefault="00F71AE6" w:rsidP="008B08A6">
                      <w:pPr>
                        <w:ind w:right="-135"/>
                        <w:jc w:val="righ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Telephone: </w:t>
                      </w:r>
                      <w:r w:rsidRPr="008B08A6">
                        <w:rPr>
                          <w:sz w:val="22"/>
                          <w:szCs w:val="22"/>
                        </w:rPr>
                        <w:t>(503) 588-5144</w:t>
                      </w:r>
                    </w:p>
                    <w:p w:rsidR="00F71AE6" w:rsidRDefault="00F71AE6" w:rsidP="008B08A6">
                      <w:pPr>
                        <w:ind w:right="-135"/>
                        <w:jc w:val="righ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Fax: </w:t>
                      </w:r>
                      <w:r w:rsidRPr="008B08A6">
                        <w:rPr>
                          <w:sz w:val="22"/>
                          <w:szCs w:val="22"/>
                        </w:rPr>
                        <w:t xml:space="preserve">(503) 588-7985 </w:t>
                      </w:r>
                    </w:p>
                    <w:p w:rsidR="00F71AE6" w:rsidRPr="008B08A6" w:rsidRDefault="00F71AE6" w:rsidP="008B08A6">
                      <w:pPr>
                        <w:ind w:right="-135"/>
                        <w:jc w:val="righ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www.co.marion.or.us/ao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67FF1">
        <w:rPr>
          <w:noProof/>
        </w:rPr>
        <w:drawing>
          <wp:inline distT="0" distB="0" distL="0" distR="0">
            <wp:extent cx="3040380" cy="1158240"/>
            <wp:effectExtent l="19050" t="0" r="7620" b="0"/>
            <wp:docPr id="1" name="Picture 1" descr="assess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ssessor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0380" cy="1158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41E4" w:rsidRDefault="00D441E4"/>
    <w:p w:rsidR="00EE5675" w:rsidRDefault="006E62A7">
      <w:r>
        <w:t>May 9, 2018</w:t>
      </w:r>
    </w:p>
    <w:p w:rsidR="006E62A7" w:rsidRDefault="006E62A7"/>
    <w:p w:rsidR="006E62A7" w:rsidRDefault="006E62A7"/>
    <w:p w:rsidR="006E62A7" w:rsidRDefault="006E62A7"/>
    <w:p w:rsidR="006E62A7" w:rsidRDefault="006E62A7">
      <w:r>
        <w:t>MCLEOD BROTHERS &amp; SISTERS LLC</w:t>
      </w:r>
    </w:p>
    <w:p w:rsidR="006E62A7" w:rsidRDefault="006E62A7">
      <w:r>
        <w:t>C/O C J MCLEOD</w:t>
      </w:r>
    </w:p>
    <w:p w:rsidR="006E62A7" w:rsidRDefault="006E62A7">
      <w:r>
        <w:t>2327 NW NORTHRUP ST #15</w:t>
      </w:r>
    </w:p>
    <w:p w:rsidR="006E62A7" w:rsidRDefault="006E62A7">
      <w:r>
        <w:t>PORTLAND OR 97210</w:t>
      </w:r>
    </w:p>
    <w:p w:rsidR="006E62A7" w:rsidRDefault="006E62A7"/>
    <w:p w:rsidR="006E62A7" w:rsidRDefault="006E62A7">
      <w:r>
        <w:t>Re:</w:t>
      </w:r>
      <w:r>
        <w:tab/>
        <w:t>R89232</w:t>
      </w:r>
    </w:p>
    <w:p w:rsidR="006E62A7" w:rsidRDefault="006E62A7">
      <w:r>
        <w:tab/>
        <w:t>105-135 Liberty ST NE, Salem, OR</w:t>
      </w:r>
    </w:p>
    <w:p w:rsidR="006E62A7" w:rsidRDefault="006E62A7"/>
    <w:p w:rsidR="006E62A7" w:rsidRDefault="006E62A7">
      <w:r>
        <w:t>Dear Mr. McLeod:</w:t>
      </w:r>
    </w:p>
    <w:p w:rsidR="006E62A7" w:rsidRDefault="006E62A7"/>
    <w:p w:rsidR="006E62A7" w:rsidRDefault="006E62A7">
      <w:r>
        <w:t>We have received your letter dated March 26, 2018 asking that the Special Assessment-</w:t>
      </w:r>
      <w:r w:rsidR="006E6B7A">
        <w:t>Historical</w:t>
      </w:r>
      <w:r>
        <w:t xml:space="preserve"> be removed from the property.  In response to your request, we have removed the assessment for the years 2013-14 through 2017-18.  In accordance with ORS 358.515, the corrected values are as follows:</w:t>
      </w:r>
    </w:p>
    <w:p w:rsidR="006E62A7" w:rsidRDefault="006E62A7"/>
    <w:p w:rsidR="006E62A7" w:rsidRDefault="006E62A7">
      <w:pPr>
        <w:rPr>
          <w:b/>
        </w:rPr>
      </w:pPr>
      <w:r w:rsidRPr="006E62A7">
        <w:rPr>
          <w:b/>
        </w:rPr>
        <w:t>Property Values</w:t>
      </w:r>
      <w:r w:rsidRPr="006E62A7">
        <w:rPr>
          <w:b/>
        </w:rPr>
        <w:tab/>
        <w:t>RMV Land</w:t>
      </w:r>
      <w:r w:rsidRPr="006E62A7">
        <w:rPr>
          <w:b/>
        </w:rPr>
        <w:tab/>
      </w:r>
      <w:r>
        <w:rPr>
          <w:b/>
        </w:rPr>
        <w:t xml:space="preserve">     </w:t>
      </w:r>
      <w:r w:rsidRPr="006E62A7">
        <w:rPr>
          <w:b/>
        </w:rPr>
        <w:t>RMV Imp.</w:t>
      </w:r>
      <w:r w:rsidRPr="006E62A7">
        <w:rPr>
          <w:b/>
        </w:rPr>
        <w:tab/>
      </w:r>
      <w:r w:rsidRPr="006E62A7">
        <w:rPr>
          <w:b/>
        </w:rPr>
        <w:tab/>
        <w:t>RMV Total</w:t>
      </w:r>
      <w:r w:rsidRPr="006E62A7">
        <w:rPr>
          <w:b/>
        </w:rPr>
        <w:tab/>
      </w:r>
      <w:r>
        <w:rPr>
          <w:b/>
        </w:rPr>
        <w:t xml:space="preserve">       </w:t>
      </w:r>
      <w:r w:rsidRPr="006E62A7">
        <w:rPr>
          <w:b/>
        </w:rPr>
        <w:t>AV Total</w:t>
      </w:r>
    </w:p>
    <w:p w:rsidR="006E62A7" w:rsidRDefault="006E62A7">
      <w:r>
        <w:t xml:space="preserve">   2013-14</w:t>
      </w:r>
    </w:p>
    <w:p w:rsidR="006E62A7" w:rsidRDefault="006E62A7">
      <w:r>
        <w:t xml:space="preserve">   Previous Value:</w:t>
      </w:r>
      <w:r>
        <w:tab/>
        <w:t xml:space="preserve"> </w:t>
      </w:r>
      <w:proofErr w:type="gramStart"/>
      <w:r w:rsidR="00FC719A">
        <w:t>$  290,040</w:t>
      </w:r>
      <w:proofErr w:type="gramEnd"/>
      <w:r w:rsidR="00FC719A">
        <w:tab/>
        <w:t xml:space="preserve">   $   764,940</w:t>
      </w:r>
      <w:r w:rsidR="00FC719A">
        <w:tab/>
      </w:r>
      <w:r w:rsidR="00FC719A">
        <w:tab/>
        <w:t>$ 1,054,980</w:t>
      </w:r>
      <w:r w:rsidR="00FC719A">
        <w:tab/>
        <w:t xml:space="preserve">     $   230,790</w:t>
      </w:r>
    </w:p>
    <w:p w:rsidR="00FC719A" w:rsidRDefault="00FC719A">
      <w:r>
        <w:t xml:space="preserve">   Corrected Value:</w:t>
      </w:r>
      <w:r>
        <w:tab/>
        <w:t xml:space="preserve"> </w:t>
      </w:r>
      <w:proofErr w:type="gramStart"/>
      <w:r>
        <w:t>$  290,040</w:t>
      </w:r>
      <w:proofErr w:type="gramEnd"/>
      <w:r>
        <w:tab/>
        <w:t xml:space="preserve">   $   764,940</w:t>
      </w:r>
      <w:r>
        <w:tab/>
      </w:r>
      <w:r>
        <w:tab/>
        <w:t>$ 1,054,980</w:t>
      </w:r>
      <w:r>
        <w:tab/>
        <w:t xml:space="preserve">     $   488,440</w:t>
      </w:r>
    </w:p>
    <w:p w:rsidR="00FC719A" w:rsidRDefault="00FC719A"/>
    <w:p w:rsidR="00FC719A" w:rsidRDefault="00FC719A">
      <w:r>
        <w:t xml:space="preserve">   2014-15</w:t>
      </w:r>
    </w:p>
    <w:p w:rsidR="00FC719A" w:rsidRDefault="00FC719A">
      <w:r>
        <w:t xml:space="preserve">   Previous Value:</w:t>
      </w:r>
      <w:r>
        <w:tab/>
        <w:t xml:space="preserve"> </w:t>
      </w:r>
      <w:proofErr w:type="gramStart"/>
      <w:r>
        <w:t>$  290,040</w:t>
      </w:r>
      <w:proofErr w:type="gramEnd"/>
      <w:r>
        <w:tab/>
        <w:t xml:space="preserve">   $   756,630</w:t>
      </w:r>
      <w:r>
        <w:tab/>
      </w:r>
      <w:r>
        <w:tab/>
        <w:t>$ 1,046,670</w:t>
      </w:r>
      <w:r>
        <w:tab/>
        <w:t xml:space="preserve">     $   237,710</w:t>
      </w:r>
    </w:p>
    <w:p w:rsidR="00FC719A" w:rsidRDefault="00FC719A">
      <w:r>
        <w:t xml:space="preserve">   Corrected Value:</w:t>
      </w:r>
      <w:r>
        <w:tab/>
        <w:t xml:space="preserve"> </w:t>
      </w:r>
      <w:proofErr w:type="gramStart"/>
      <w:r>
        <w:t>$  290,040</w:t>
      </w:r>
      <w:proofErr w:type="gramEnd"/>
      <w:r>
        <w:tab/>
        <w:t xml:space="preserve">   $   756,630</w:t>
      </w:r>
      <w:r>
        <w:tab/>
      </w:r>
      <w:r>
        <w:tab/>
        <w:t>$ 1,046,670</w:t>
      </w:r>
      <w:r>
        <w:tab/>
        <w:t xml:space="preserve">     $   503,090</w:t>
      </w:r>
    </w:p>
    <w:p w:rsidR="00341F06" w:rsidRDefault="00341F06"/>
    <w:p w:rsidR="00341F06" w:rsidRDefault="00341F06">
      <w:r>
        <w:t xml:space="preserve">   2015-16</w:t>
      </w:r>
    </w:p>
    <w:p w:rsidR="00341F06" w:rsidRDefault="00341F06">
      <w:r>
        <w:t xml:space="preserve">   Previous Value:</w:t>
      </w:r>
      <w:r>
        <w:tab/>
        <w:t xml:space="preserve"> </w:t>
      </w:r>
      <w:proofErr w:type="gramStart"/>
      <w:r>
        <w:t>$  290,040</w:t>
      </w:r>
      <w:proofErr w:type="gramEnd"/>
      <w:r>
        <w:tab/>
        <w:t xml:space="preserve">   $   986,440</w:t>
      </w:r>
      <w:r>
        <w:tab/>
      </w:r>
      <w:r>
        <w:tab/>
        <w:t>$ 1,276,480</w:t>
      </w:r>
      <w:r>
        <w:tab/>
        <w:t xml:space="preserve">     $   244,840</w:t>
      </w:r>
    </w:p>
    <w:p w:rsidR="00341F06" w:rsidRDefault="00341F06">
      <w:r>
        <w:t xml:space="preserve">   Corrected Value:</w:t>
      </w:r>
      <w:r>
        <w:tab/>
        <w:t xml:space="preserve"> </w:t>
      </w:r>
      <w:proofErr w:type="gramStart"/>
      <w:r>
        <w:t>$  290,040</w:t>
      </w:r>
      <w:proofErr w:type="gramEnd"/>
      <w:r>
        <w:tab/>
        <w:t xml:space="preserve">   $   986,440</w:t>
      </w:r>
      <w:r>
        <w:tab/>
      </w:r>
      <w:r>
        <w:tab/>
        <w:t>$ 1,276,480</w:t>
      </w:r>
      <w:r>
        <w:tab/>
        <w:t xml:space="preserve">     $   518,180</w:t>
      </w:r>
    </w:p>
    <w:p w:rsidR="00341F06" w:rsidRDefault="00341F06"/>
    <w:p w:rsidR="00341F06" w:rsidRDefault="00341F06">
      <w:r>
        <w:t xml:space="preserve">   2016-17</w:t>
      </w:r>
    </w:p>
    <w:p w:rsidR="00341F06" w:rsidRDefault="00341F06">
      <w:r>
        <w:t xml:space="preserve">   Previous Value:</w:t>
      </w:r>
      <w:r>
        <w:tab/>
      </w:r>
      <w:proofErr w:type="gramStart"/>
      <w:r>
        <w:t>$  290,040</w:t>
      </w:r>
      <w:proofErr w:type="gramEnd"/>
      <w:r>
        <w:tab/>
        <w:t xml:space="preserve">   $   977,900</w:t>
      </w:r>
      <w:r>
        <w:tab/>
      </w:r>
      <w:r>
        <w:tab/>
        <w:t>$ 1,267,940</w:t>
      </w:r>
      <w:r>
        <w:tab/>
        <w:t xml:space="preserve">     $   252,180</w:t>
      </w:r>
    </w:p>
    <w:p w:rsidR="00341F06" w:rsidRDefault="00341F06">
      <w:r>
        <w:t xml:space="preserve">   Corrected Value:</w:t>
      </w:r>
      <w:r>
        <w:tab/>
      </w:r>
      <w:proofErr w:type="gramStart"/>
      <w:r>
        <w:t>$  290,040</w:t>
      </w:r>
      <w:proofErr w:type="gramEnd"/>
      <w:r>
        <w:tab/>
        <w:t xml:space="preserve">   $   977,900</w:t>
      </w:r>
      <w:r>
        <w:tab/>
      </w:r>
      <w:r>
        <w:tab/>
        <w:t>$ 1,267,940</w:t>
      </w:r>
      <w:r>
        <w:tab/>
        <w:t xml:space="preserve">     $   533,720</w:t>
      </w:r>
    </w:p>
    <w:p w:rsidR="00341F06" w:rsidRDefault="00341F06"/>
    <w:p w:rsidR="00341F06" w:rsidRDefault="00341F06">
      <w:r>
        <w:t xml:space="preserve">   2017-18</w:t>
      </w:r>
    </w:p>
    <w:p w:rsidR="00341F06" w:rsidRDefault="00341F06">
      <w:r>
        <w:t xml:space="preserve">   Previous Value:</w:t>
      </w:r>
      <w:r>
        <w:tab/>
      </w:r>
      <w:proofErr w:type="gramStart"/>
      <w:r>
        <w:t>$  290,040</w:t>
      </w:r>
      <w:proofErr w:type="gramEnd"/>
      <w:r>
        <w:tab/>
        <w:t xml:space="preserve">   $   986,440</w:t>
      </w:r>
      <w:r>
        <w:tab/>
      </w:r>
      <w:r>
        <w:tab/>
        <w:t>$</w:t>
      </w:r>
      <w:r w:rsidR="00A3404E">
        <w:t xml:space="preserve"> </w:t>
      </w:r>
      <w:r>
        <w:t>1,276,480</w:t>
      </w:r>
      <w:r>
        <w:tab/>
        <w:t xml:space="preserve">     $   259,740</w:t>
      </w:r>
    </w:p>
    <w:p w:rsidR="00341F06" w:rsidRDefault="00341F06">
      <w:r>
        <w:t xml:space="preserve">   Corrected Value:</w:t>
      </w:r>
      <w:r>
        <w:tab/>
      </w:r>
      <w:proofErr w:type="gramStart"/>
      <w:r>
        <w:t>$  290,040</w:t>
      </w:r>
      <w:proofErr w:type="gramEnd"/>
      <w:r>
        <w:tab/>
        <w:t xml:space="preserve">   $   986,440</w:t>
      </w:r>
      <w:r>
        <w:tab/>
        <w:t xml:space="preserve">         </w:t>
      </w:r>
      <w:r>
        <w:tab/>
        <w:t>$</w:t>
      </w:r>
      <w:r w:rsidR="00A3404E">
        <w:t xml:space="preserve"> 1,276,480</w:t>
      </w:r>
      <w:r w:rsidR="00A3404E">
        <w:tab/>
        <w:t xml:space="preserve">     $   549,730</w:t>
      </w:r>
    </w:p>
    <w:p w:rsidR="00A3404E" w:rsidRDefault="00A3404E"/>
    <w:p w:rsidR="00A3404E" w:rsidRDefault="00A3404E"/>
    <w:p w:rsidR="00A3404E" w:rsidRDefault="00A3404E"/>
    <w:p w:rsidR="00A3404E" w:rsidRDefault="00A3404E"/>
    <w:p w:rsidR="00A3404E" w:rsidRDefault="00A3404E">
      <w:r>
        <w:lastRenderedPageBreak/>
        <w:t>McLeod Brothers &amp; Sisters LLC</w:t>
      </w:r>
    </w:p>
    <w:p w:rsidR="00A3404E" w:rsidRDefault="00A3404E">
      <w:r>
        <w:t>May 9, 2018</w:t>
      </w:r>
    </w:p>
    <w:p w:rsidR="00A3404E" w:rsidRDefault="00A3404E">
      <w:r>
        <w:t>Page 2</w:t>
      </w:r>
    </w:p>
    <w:p w:rsidR="00A3404E" w:rsidRDefault="00A3404E"/>
    <w:p w:rsidR="00A3404E" w:rsidRDefault="00A3404E"/>
    <w:p w:rsidR="00A3404E" w:rsidRDefault="006E6B7A">
      <w:r>
        <w:t>Per ORS 358.525, t</w:t>
      </w:r>
      <w:r w:rsidR="00A3404E">
        <w:t>he increased value will result in additional taxes, interest, and penalty.  These amounts will be added to the tax roll and billed to you on the 2018-19 tax statement.  Your account will include a notation that these taxes will be due.  The law allows you to pay these additional taxes prior to receiving your next tax statement.</w:t>
      </w:r>
    </w:p>
    <w:p w:rsidR="00A3404E" w:rsidRDefault="00A3404E"/>
    <w:p w:rsidR="00A3404E" w:rsidRDefault="00A3404E"/>
    <w:p w:rsidR="00A3404E" w:rsidRPr="00A3404E" w:rsidRDefault="00A3404E">
      <w:pPr>
        <w:rPr>
          <w:b/>
        </w:rPr>
      </w:pPr>
      <w:r>
        <w:tab/>
      </w:r>
      <w:r w:rsidRPr="00A3404E">
        <w:rPr>
          <w:b/>
        </w:rPr>
        <w:t>Year</w:t>
      </w:r>
      <w:r w:rsidRPr="00A3404E">
        <w:rPr>
          <w:b/>
        </w:rPr>
        <w:tab/>
      </w:r>
      <w:r w:rsidRPr="00A3404E">
        <w:rPr>
          <w:b/>
        </w:rPr>
        <w:tab/>
      </w:r>
      <w:proofErr w:type="spellStart"/>
      <w:r w:rsidRPr="00A3404E">
        <w:rPr>
          <w:b/>
        </w:rPr>
        <w:t>Addl</w:t>
      </w:r>
      <w:proofErr w:type="spellEnd"/>
      <w:r w:rsidRPr="00A3404E">
        <w:rPr>
          <w:b/>
        </w:rPr>
        <w:t xml:space="preserve"> Tax</w:t>
      </w:r>
      <w:r w:rsidRPr="00A3404E">
        <w:rPr>
          <w:b/>
        </w:rPr>
        <w:tab/>
      </w:r>
      <w:r w:rsidRPr="00A3404E">
        <w:rPr>
          <w:b/>
        </w:rPr>
        <w:tab/>
      </w:r>
      <w:r>
        <w:rPr>
          <w:b/>
        </w:rPr>
        <w:tab/>
      </w:r>
      <w:r w:rsidRPr="00A3404E">
        <w:rPr>
          <w:b/>
        </w:rPr>
        <w:t>Interest</w:t>
      </w:r>
      <w:r w:rsidRPr="00A3404E">
        <w:rPr>
          <w:b/>
        </w:rPr>
        <w:tab/>
      </w:r>
      <w:r w:rsidRPr="00A3404E">
        <w:rPr>
          <w:b/>
        </w:rPr>
        <w:tab/>
        <w:t>Total Tax &amp; Interest</w:t>
      </w:r>
    </w:p>
    <w:p w:rsidR="00A3404E" w:rsidRDefault="00A3404E">
      <w:r>
        <w:tab/>
        <w:t>2013-14</w:t>
      </w:r>
      <w:r>
        <w:tab/>
      </w:r>
      <w:proofErr w:type="gramStart"/>
      <w:r>
        <w:t xml:space="preserve">$  </w:t>
      </w:r>
      <w:r w:rsidR="00377040">
        <w:t>4,871.41</w:t>
      </w:r>
      <w:proofErr w:type="gramEnd"/>
      <w:r>
        <w:tab/>
      </w:r>
      <w:r>
        <w:tab/>
      </w:r>
      <w:r>
        <w:tab/>
        <w:t xml:space="preserve">$  </w:t>
      </w:r>
      <w:r w:rsidR="00377040">
        <w:t>3,442.46</w:t>
      </w:r>
      <w:r>
        <w:tab/>
      </w:r>
      <w:r>
        <w:tab/>
      </w:r>
      <w:r>
        <w:tab/>
        <w:t xml:space="preserve">$ </w:t>
      </w:r>
      <w:r w:rsidR="00377040">
        <w:t xml:space="preserve"> 8,313.87</w:t>
      </w:r>
    </w:p>
    <w:p w:rsidR="00A3404E" w:rsidRDefault="00A3404E">
      <w:r>
        <w:tab/>
        <w:t>2014-15</w:t>
      </w:r>
      <w:r>
        <w:tab/>
      </w:r>
      <w:proofErr w:type="gramStart"/>
      <w:r>
        <w:t xml:space="preserve">$  </w:t>
      </w:r>
      <w:r w:rsidR="00377040">
        <w:t>4,973.33</w:t>
      </w:r>
      <w:proofErr w:type="gramEnd"/>
      <w:r>
        <w:tab/>
      </w:r>
      <w:r>
        <w:tab/>
      </w:r>
      <w:r>
        <w:tab/>
        <w:t xml:space="preserve">$  </w:t>
      </w:r>
      <w:r w:rsidR="00377040">
        <w:t>2,718.76</w:t>
      </w:r>
      <w:r>
        <w:tab/>
      </w:r>
      <w:r>
        <w:tab/>
      </w:r>
      <w:r>
        <w:tab/>
        <w:t xml:space="preserve">$  </w:t>
      </w:r>
      <w:r w:rsidR="00377040">
        <w:t>7,692.09</w:t>
      </w:r>
    </w:p>
    <w:p w:rsidR="00A3404E" w:rsidRDefault="00377040">
      <w:r>
        <w:tab/>
        <w:t>2015-16</w:t>
      </w:r>
      <w:r>
        <w:tab/>
      </w:r>
      <w:proofErr w:type="gramStart"/>
      <w:r>
        <w:t>$  5,139.07</w:t>
      </w:r>
      <w:proofErr w:type="gramEnd"/>
      <w:r w:rsidR="00A3404E">
        <w:tab/>
      </w:r>
      <w:r w:rsidR="00A3404E">
        <w:tab/>
      </w:r>
      <w:r w:rsidR="00A3404E">
        <w:tab/>
        <w:t>$  1,987.11</w:t>
      </w:r>
      <w:r w:rsidR="00A3404E">
        <w:tab/>
      </w:r>
      <w:r w:rsidR="00A3404E">
        <w:tab/>
      </w:r>
      <w:r w:rsidR="00A3404E">
        <w:tab/>
        <w:t>$  7,126.18</w:t>
      </w:r>
    </w:p>
    <w:p w:rsidR="00A3404E" w:rsidRDefault="00A3404E">
      <w:r>
        <w:tab/>
        <w:t>2016-17</w:t>
      </w:r>
      <w:r>
        <w:tab/>
      </w:r>
      <w:proofErr w:type="gramStart"/>
      <w:r>
        <w:t xml:space="preserve">$  </w:t>
      </w:r>
      <w:r w:rsidR="00377040">
        <w:t>5,100.72</w:t>
      </w:r>
      <w:proofErr w:type="gramEnd"/>
      <w:r w:rsidR="00377040">
        <w:tab/>
      </w:r>
      <w:r w:rsidR="00377040">
        <w:tab/>
      </w:r>
      <w:r w:rsidR="00377040">
        <w:tab/>
        <w:t>$  1,156.16</w:t>
      </w:r>
      <w:r w:rsidR="00377040">
        <w:tab/>
      </w:r>
      <w:r w:rsidR="00377040">
        <w:tab/>
      </w:r>
      <w:r w:rsidR="00377040">
        <w:tab/>
        <w:t>$  6,256.88</w:t>
      </w:r>
    </w:p>
    <w:p w:rsidR="00377040" w:rsidRDefault="00377040">
      <w:r>
        <w:tab/>
        <w:t>2017-18</w:t>
      </w:r>
      <w:r>
        <w:tab/>
      </w:r>
      <w:proofErr w:type="gramStart"/>
      <w:r>
        <w:t>$  5,355.22</w:t>
      </w:r>
      <w:proofErr w:type="gramEnd"/>
      <w:r>
        <w:tab/>
      </w:r>
      <w:r>
        <w:tab/>
      </w:r>
      <w:r>
        <w:tab/>
        <w:t>$     357.02</w:t>
      </w:r>
      <w:r>
        <w:tab/>
      </w:r>
      <w:r>
        <w:tab/>
      </w:r>
      <w:r>
        <w:tab/>
        <w:t>$  5,712.24</w:t>
      </w:r>
    </w:p>
    <w:p w:rsidR="00E35904" w:rsidRDefault="00E35904"/>
    <w:p w:rsidR="00E35904" w:rsidRPr="006E6B7A" w:rsidRDefault="00E35904">
      <w:pPr>
        <w:rPr>
          <w:b/>
        </w:rPr>
      </w:pPr>
      <w:r>
        <w:tab/>
      </w:r>
      <w:r w:rsidRPr="00E35904">
        <w:rPr>
          <w:b/>
        </w:rPr>
        <w:t>Totals</w:t>
      </w:r>
      <w:r>
        <w:tab/>
      </w:r>
      <w:r>
        <w:tab/>
        <w:t>$25,439.74</w:t>
      </w:r>
      <w:r>
        <w:tab/>
      </w:r>
      <w:r>
        <w:tab/>
      </w:r>
      <w:r>
        <w:tab/>
      </w:r>
      <w:proofErr w:type="gramStart"/>
      <w:r>
        <w:t>$  9,661.51</w:t>
      </w:r>
      <w:proofErr w:type="gramEnd"/>
      <w:r>
        <w:tab/>
      </w:r>
      <w:r>
        <w:tab/>
      </w:r>
      <w:r>
        <w:tab/>
      </w:r>
      <w:r w:rsidRPr="006E6B7A">
        <w:rPr>
          <w:b/>
        </w:rPr>
        <w:t>$35,101.25</w:t>
      </w:r>
    </w:p>
    <w:p w:rsidR="00E35904" w:rsidRDefault="00E35904"/>
    <w:p w:rsidR="00E35904" w:rsidRDefault="00E35904">
      <w:r>
        <w:tab/>
      </w:r>
      <w:r w:rsidRPr="00E35904">
        <w:rPr>
          <w:b/>
        </w:rPr>
        <w:t xml:space="preserve">15% </w:t>
      </w:r>
      <w:r w:rsidRPr="00245052">
        <w:rPr>
          <w:b/>
        </w:rPr>
        <w:t>Penalty</w:t>
      </w:r>
      <w:r w:rsidR="00245052" w:rsidRPr="00245052">
        <w:rPr>
          <w:b/>
        </w:rPr>
        <w:t xml:space="preserve"> (based on Additional Tax)</w:t>
      </w:r>
      <w:r>
        <w:tab/>
      </w:r>
      <w:r>
        <w:tab/>
      </w:r>
      <w:r>
        <w:tab/>
      </w:r>
      <w:r>
        <w:tab/>
      </w:r>
      <w:r>
        <w:tab/>
      </w:r>
      <w:proofErr w:type="gramStart"/>
      <w:r w:rsidRPr="006E6B7A">
        <w:rPr>
          <w:b/>
        </w:rPr>
        <w:t>$  3,815.96</w:t>
      </w:r>
      <w:proofErr w:type="gramEnd"/>
    </w:p>
    <w:p w:rsidR="00E35904" w:rsidRDefault="00E35904"/>
    <w:p w:rsidR="00E35904" w:rsidRDefault="00E35904">
      <w:pPr>
        <w:rPr>
          <w:b/>
        </w:rPr>
      </w:pPr>
      <w:r>
        <w:tab/>
      </w:r>
      <w:r w:rsidRPr="00E35904">
        <w:rPr>
          <w:b/>
        </w:rPr>
        <w:t>Total Assessment</w:t>
      </w:r>
      <w:r w:rsidRPr="00E35904">
        <w:rPr>
          <w:b/>
        </w:rPr>
        <w:tab/>
      </w:r>
      <w:r w:rsidRPr="00E35904">
        <w:rPr>
          <w:b/>
        </w:rPr>
        <w:tab/>
      </w:r>
      <w:r w:rsidRPr="00E35904">
        <w:rPr>
          <w:b/>
        </w:rPr>
        <w:tab/>
      </w:r>
      <w:r w:rsidRPr="00E35904">
        <w:rPr>
          <w:b/>
        </w:rPr>
        <w:tab/>
      </w:r>
      <w:r w:rsidRPr="00E35904">
        <w:rPr>
          <w:b/>
        </w:rPr>
        <w:tab/>
      </w:r>
      <w:r w:rsidRPr="00E35904">
        <w:rPr>
          <w:b/>
        </w:rPr>
        <w:tab/>
      </w:r>
      <w:r w:rsidRPr="00E35904">
        <w:rPr>
          <w:b/>
        </w:rPr>
        <w:tab/>
      </w:r>
      <w:r w:rsidRPr="00E35904">
        <w:rPr>
          <w:b/>
        </w:rPr>
        <w:tab/>
        <w:t>$38,917.21</w:t>
      </w:r>
    </w:p>
    <w:p w:rsidR="00E35904" w:rsidRDefault="00E35904">
      <w:pPr>
        <w:rPr>
          <w:b/>
        </w:rPr>
      </w:pPr>
    </w:p>
    <w:p w:rsidR="00E35904" w:rsidRDefault="00E35904">
      <w:r>
        <w:t>No interest will be added to the additional assessment as long as at least one t</w:t>
      </w:r>
      <w:r w:rsidR="00245052">
        <w:t>hird of the total amount billed</w:t>
      </w:r>
      <w:r>
        <w:t xml:space="preserve"> on the tax statement is paid by November 15, 2018.  If the total amount billed is paid by November 15, you will receive a three percent discount.  Your tax statement will provide more details about payment options.</w:t>
      </w:r>
    </w:p>
    <w:p w:rsidR="00E35904" w:rsidRDefault="00E35904"/>
    <w:p w:rsidR="00E35904" w:rsidRDefault="00E35904">
      <w:r>
        <w:t>If you have any questions, please feel free to contact me.</w:t>
      </w:r>
    </w:p>
    <w:p w:rsidR="00E35904" w:rsidRDefault="00E35904"/>
    <w:p w:rsidR="00E35904" w:rsidRDefault="00E35904">
      <w:r>
        <w:t>Sincerely,</w:t>
      </w:r>
    </w:p>
    <w:p w:rsidR="00E35904" w:rsidRDefault="00E35904"/>
    <w:p w:rsidR="00E35904" w:rsidRDefault="00E35904"/>
    <w:p w:rsidR="00E35904" w:rsidRDefault="00E35904"/>
    <w:p w:rsidR="00E35904" w:rsidRDefault="00E35904">
      <w:r>
        <w:t>Sarah McKinney</w:t>
      </w:r>
    </w:p>
    <w:p w:rsidR="00E35904" w:rsidRDefault="00E35904">
      <w:r>
        <w:t>Commercial Appraisal Supervisor</w:t>
      </w:r>
      <w:bookmarkStart w:id="0" w:name="_GoBack"/>
      <w:bookmarkEnd w:id="0"/>
    </w:p>
    <w:p w:rsidR="00E35904" w:rsidRDefault="006E6B7A">
      <w:r>
        <w:t>503 588-5130</w:t>
      </w:r>
    </w:p>
    <w:p w:rsidR="006E6B7A" w:rsidRDefault="006E6B7A">
      <w:r>
        <w:t>smckinney@co.marion.or.us</w:t>
      </w:r>
    </w:p>
    <w:p w:rsidR="00E35904" w:rsidRPr="00E35904" w:rsidRDefault="00E35904"/>
    <w:p w:rsidR="00A3404E" w:rsidRPr="00E35904" w:rsidRDefault="00A3404E">
      <w:pPr>
        <w:rPr>
          <w:b/>
        </w:rPr>
      </w:pPr>
    </w:p>
    <w:p w:rsidR="00EE5675" w:rsidRDefault="00EE5675"/>
    <w:p w:rsidR="00EE5675" w:rsidRDefault="00EE5675"/>
    <w:p w:rsidR="00D441E4" w:rsidRDefault="00D441E4"/>
    <w:sectPr w:rsidR="00D441E4" w:rsidSect="004E7E76">
      <w:footerReference w:type="first" r:id="rId9"/>
      <w:pgSz w:w="12240" w:h="15840" w:code="1"/>
      <w:pgMar w:top="432" w:right="1440" w:bottom="720" w:left="1440" w:header="720" w:footer="720" w:gutter="0"/>
      <w:cols w:space="720"/>
      <w:titlePg/>
      <w:docGrid w:linePitch="7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259E" w:rsidRDefault="00A6259E">
      <w:r>
        <w:separator/>
      </w:r>
    </w:p>
  </w:endnote>
  <w:endnote w:type="continuationSeparator" w:id="0">
    <w:p w:rsidR="00A6259E" w:rsidRDefault="00A625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1AE6" w:rsidRDefault="00F71AE6">
    <w:pPr>
      <w:pStyle w:val="Footer"/>
      <w:jc w:val="center"/>
      <w:rPr>
        <w:sz w:val="18"/>
      </w:rPr>
    </w:pPr>
  </w:p>
  <w:p w:rsidR="00F71AE6" w:rsidRDefault="00F71AE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259E" w:rsidRDefault="00A6259E">
      <w:r>
        <w:separator/>
      </w:r>
    </w:p>
  </w:footnote>
  <w:footnote w:type="continuationSeparator" w:id="0">
    <w:p w:rsidR="00A6259E" w:rsidRDefault="00A625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52126D"/>
    <w:multiLevelType w:val="multilevel"/>
    <w:tmpl w:val="AC68AAA4"/>
    <w:name w:val="OctMonth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rawingGridVerticalSpacing w:val="39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2A7"/>
    <w:rsid w:val="00093EAD"/>
    <w:rsid w:val="001550EC"/>
    <w:rsid w:val="001E5E48"/>
    <w:rsid w:val="00245052"/>
    <w:rsid w:val="002D653B"/>
    <w:rsid w:val="00341F06"/>
    <w:rsid w:val="00360AC4"/>
    <w:rsid w:val="00377040"/>
    <w:rsid w:val="003B25E8"/>
    <w:rsid w:val="0043736F"/>
    <w:rsid w:val="00477C1E"/>
    <w:rsid w:val="004D778F"/>
    <w:rsid w:val="004E7E76"/>
    <w:rsid w:val="00622357"/>
    <w:rsid w:val="00644B85"/>
    <w:rsid w:val="006E1C6E"/>
    <w:rsid w:val="006E62A7"/>
    <w:rsid w:val="006E6B7A"/>
    <w:rsid w:val="00725959"/>
    <w:rsid w:val="00734A2E"/>
    <w:rsid w:val="008043DE"/>
    <w:rsid w:val="008B08A6"/>
    <w:rsid w:val="008C4A00"/>
    <w:rsid w:val="008C6DC9"/>
    <w:rsid w:val="009452B6"/>
    <w:rsid w:val="009862D5"/>
    <w:rsid w:val="00A3404E"/>
    <w:rsid w:val="00A6259E"/>
    <w:rsid w:val="00A92461"/>
    <w:rsid w:val="00AA4AAC"/>
    <w:rsid w:val="00B401D7"/>
    <w:rsid w:val="00C54BBE"/>
    <w:rsid w:val="00C60E0E"/>
    <w:rsid w:val="00C70B6F"/>
    <w:rsid w:val="00CB55DB"/>
    <w:rsid w:val="00D01001"/>
    <w:rsid w:val="00D441E4"/>
    <w:rsid w:val="00E0319E"/>
    <w:rsid w:val="00E07CE4"/>
    <w:rsid w:val="00E35904"/>
    <w:rsid w:val="00E53B3D"/>
    <w:rsid w:val="00EE5675"/>
    <w:rsid w:val="00F67FF1"/>
    <w:rsid w:val="00F71AE6"/>
    <w:rsid w:val="00FC719A"/>
    <w:rsid w:val="00FD6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address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E7E76"/>
    <w:rPr>
      <w:sz w:val="24"/>
    </w:rPr>
  </w:style>
  <w:style w:type="paragraph" w:styleId="Heading1">
    <w:name w:val="heading 1"/>
    <w:basedOn w:val="Normal"/>
    <w:qFormat/>
    <w:rsid w:val="004E7E76"/>
    <w:pPr>
      <w:keepNext/>
      <w:numPr>
        <w:numId w:val="1"/>
      </w:numPr>
      <w:spacing w:after="240"/>
      <w:ind w:right="-130"/>
      <w:outlineLvl w:val="0"/>
    </w:pPr>
    <w:rPr>
      <w:bCs/>
      <w:szCs w:val="22"/>
    </w:rPr>
  </w:style>
  <w:style w:type="paragraph" w:styleId="Heading2">
    <w:name w:val="heading 2"/>
    <w:basedOn w:val="Normal"/>
    <w:next w:val="Normal"/>
    <w:qFormat/>
    <w:rsid w:val="004E7E76"/>
    <w:pPr>
      <w:keepNext/>
      <w:outlineLvl w:val="1"/>
    </w:pPr>
    <w:rPr>
      <w:b/>
      <w:bCs/>
      <w:noProof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4E7E7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E7E76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rsid w:val="004E7E76"/>
    <w:pPr>
      <w:ind w:right="-135"/>
    </w:pPr>
    <w:rPr>
      <w:bCs/>
      <w:szCs w:val="22"/>
    </w:rPr>
  </w:style>
  <w:style w:type="paragraph" w:styleId="BodyText2">
    <w:name w:val="Body Text 2"/>
    <w:basedOn w:val="Normal"/>
    <w:rsid w:val="004E7E76"/>
    <w:pPr>
      <w:ind w:right="-135"/>
    </w:pPr>
    <w:rPr>
      <w:b/>
      <w:bCs/>
      <w:sz w:val="16"/>
      <w:szCs w:val="22"/>
    </w:rPr>
  </w:style>
  <w:style w:type="character" w:styleId="Hyperlink">
    <w:name w:val="Hyperlink"/>
    <w:basedOn w:val="DefaultParagraphFont"/>
    <w:uiPriority w:val="99"/>
    <w:rsid w:val="00EE5675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rsid w:val="00E07CE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07C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E7E76"/>
    <w:rPr>
      <w:sz w:val="24"/>
    </w:rPr>
  </w:style>
  <w:style w:type="paragraph" w:styleId="Heading1">
    <w:name w:val="heading 1"/>
    <w:basedOn w:val="Normal"/>
    <w:qFormat/>
    <w:rsid w:val="004E7E76"/>
    <w:pPr>
      <w:keepNext/>
      <w:numPr>
        <w:numId w:val="1"/>
      </w:numPr>
      <w:spacing w:after="240"/>
      <w:ind w:right="-130"/>
      <w:outlineLvl w:val="0"/>
    </w:pPr>
    <w:rPr>
      <w:bCs/>
      <w:szCs w:val="22"/>
    </w:rPr>
  </w:style>
  <w:style w:type="paragraph" w:styleId="Heading2">
    <w:name w:val="heading 2"/>
    <w:basedOn w:val="Normal"/>
    <w:next w:val="Normal"/>
    <w:qFormat/>
    <w:rsid w:val="004E7E76"/>
    <w:pPr>
      <w:keepNext/>
      <w:outlineLvl w:val="1"/>
    </w:pPr>
    <w:rPr>
      <w:b/>
      <w:bCs/>
      <w:noProof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4E7E7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E7E76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rsid w:val="004E7E76"/>
    <w:pPr>
      <w:ind w:right="-135"/>
    </w:pPr>
    <w:rPr>
      <w:bCs/>
      <w:szCs w:val="22"/>
    </w:rPr>
  </w:style>
  <w:style w:type="paragraph" w:styleId="BodyText2">
    <w:name w:val="Body Text 2"/>
    <w:basedOn w:val="Normal"/>
    <w:rsid w:val="004E7E76"/>
    <w:pPr>
      <w:ind w:right="-135"/>
    </w:pPr>
    <w:rPr>
      <w:b/>
      <w:bCs/>
      <w:sz w:val="16"/>
      <w:szCs w:val="22"/>
    </w:rPr>
  </w:style>
  <w:style w:type="character" w:styleId="Hyperlink">
    <w:name w:val="Hyperlink"/>
    <w:basedOn w:val="DefaultParagraphFont"/>
    <w:uiPriority w:val="99"/>
    <w:rsid w:val="00EE5675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rsid w:val="00E07CE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07C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GROUPDIR\Assessor\Templates\Letterhead%202.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Letterhead 2.2.dotx</Template>
  <TotalTime>252</TotalTime>
  <Pages>2</Pages>
  <Words>402</Words>
  <Characters>2296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Marion County</Company>
  <LinksUpToDate>false</LinksUpToDate>
  <CharactersWithSpaces>2693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Downs</dc:creator>
  <cp:lastModifiedBy>Diana Downs</cp:lastModifiedBy>
  <cp:revision>1</cp:revision>
  <cp:lastPrinted>2018-05-09T20:20:00Z</cp:lastPrinted>
  <dcterms:created xsi:type="dcterms:W3CDTF">2018-05-09T17:12:00Z</dcterms:created>
  <dcterms:modified xsi:type="dcterms:W3CDTF">2018-05-09T23:21:00Z</dcterms:modified>
</cp:coreProperties>
</file>